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9F1" w:rsidRPr="00910DE5" w:rsidRDefault="00EE69F1" w:rsidP="00287DD9">
      <w:pPr>
        <w:shd w:val="clear" w:color="auto" w:fill="FFFFFF"/>
        <w:spacing w:after="0" w:line="384" w:lineRule="auto"/>
        <w:rPr>
          <w:rFonts w:ascii="Times New Roman" w:hAnsi="Times New Roman"/>
          <w:sz w:val="24"/>
          <w:szCs w:val="24"/>
          <w:lang w:eastAsia="ru-RU"/>
        </w:rPr>
      </w:pPr>
    </w:p>
    <w:p w:rsidR="00EE69F1" w:rsidRPr="00910DE5" w:rsidRDefault="00EE69F1" w:rsidP="00287DD9">
      <w:pPr>
        <w:shd w:val="clear" w:color="auto" w:fill="FFFFFF"/>
        <w:spacing w:after="0" w:line="384" w:lineRule="auto"/>
        <w:jc w:val="center"/>
        <w:rPr>
          <w:rFonts w:ascii="Times New Roman" w:hAnsi="Times New Roman"/>
          <w:sz w:val="24"/>
          <w:szCs w:val="24"/>
          <w:lang w:eastAsia="ru-RU"/>
        </w:rPr>
      </w:pP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Если только постараться,</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То наступят чудеса,</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От улыбки прояснятся,</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И глаза и небеса.</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Ну-к</w:t>
      </w:r>
      <w:r w:rsidRPr="00910DE5">
        <w:rPr>
          <w:rFonts w:ascii="Times New Roman" w:hAnsi="Times New Roman"/>
          <w:b/>
          <w:bCs/>
          <w:i/>
          <w:iCs/>
          <w:sz w:val="24"/>
          <w:szCs w:val="24"/>
          <w:lang w:eastAsia="ru-RU"/>
        </w:rPr>
        <w:t>«Шанс на успех 2014»</w:t>
      </w:r>
      <w:r w:rsidRPr="00910DE5">
        <w:rPr>
          <w:rFonts w:ascii="Times New Roman" w:hAnsi="Times New Roman"/>
          <w:i/>
          <w:iCs/>
          <w:sz w:val="24"/>
          <w:szCs w:val="24"/>
          <w:lang w:eastAsia="ru-RU"/>
        </w:rPr>
        <w:t xml:space="preserve">а взрослые и дети, </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Улыбнитесь поскорей,</w:t>
      </w:r>
    </w:p>
    <w:p w:rsidR="00EE69F1" w:rsidRPr="00910DE5" w:rsidRDefault="00EE69F1" w:rsidP="00287DD9">
      <w:pPr>
        <w:shd w:val="clear" w:color="auto" w:fill="FFFFFF"/>
        <w:spacing w:after="0" w:line="384" w:lineRule="auto"/>
        <w:rPr>
          <w:rFonts w:ascii="Times New Roman" w:hAnsi="Times New Roman"/>
          <w:i/>
          <w:iCs/>
          <w:sz w:val="24"/>
          <w:szCs w:val="24"/>
          <w:lang w:eastAsia="ru-RU"/>
        </w:rPr>
      </w:pPr>
      <w:r w:rsidRPr="00910DE5">
        <w:rPr>
          <w:rFonts w:ascii="Times New Roman" w:hAnsi="Times New Roman"/>
          <w:i/>
          <w:iCs/>
          <w:sz w:val="24"/>
          <w:szCs w:val="24"/>
          <w:lang w:eastAsia="ru-RU"/>
        </w:rPr>
        <w:t>Что-бы стало в нашем зале</w:t>
      </w:r>
    </w:p>
    <w:p w:rsidR="00EE69F1" w:rsidRPr="00910DE5" w:rsidRDefault="00EE69F1" w:rsidP="003E6C53">
      <w:pPr>
        <w:shd w:val="clear" w:color="auto" w:fill="FFFFFF"/>
        <w:spacing w:after="0" w:line="240" w:lineRule="auto"/>
        <w:rPr>
          <w:rFonts w:ascii="Times New Roman" w:hAnsi="Times New Roman"/>
          <w:sz w:val="24"/>
          <w:szCs w:val="24"/>
          <w:lang w:eastAsia="ru-RU"/>
        </w:rPr>
      </w:pPr>
      <w:r w:rsidRPr="00910DE5">
        <w:rPr>
          <w:rFonts w:ascii="Times New Roman" w:hAnsi="Times New Roman"/>
          <w:i/>
          <w:iCs/>
          <w:sz w:val="24"/>
          <w:szCs w:val="24"/>
          <w:lang w:eastAsia="ru-RU"/>
        </w:rPr>
        <w:t xml:space="preserve">И теплей и веселей! </w:t>
      </w:r>
    </w:p>
    <w:p w:rsidR="00EE69F1" w:rsidRPr="00910DE5" w:rsidRDefault="00EE69F1" w:rsidP="003E6C53">
      <w:pPr>
        <w:shd w:val="clear" w:color="auto" w:fill="FFFFFF"/>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 xml:space="preserve">Именно эти строки стали главным лейтмотивом 4 – го внутри поселенческого конкурса: «Шанс на успех»,  который состоялся 12 октября в селе Малиново. В нем приняли участие самые талантливые жители поселения.  В концертной программе звучали эстрадные, фольклорные и народные песни, хореографические  коллективы исполнили свои танцевальные композиции. </w:t>
      </w:r>
    </w:p>
    <w:p w:rsidR="00EE69F1" w:rsidRPr="00910DE5" w:rsidRDefault="00EE69F1" w:rsidP="003E6C53">
      <w:pPr>
        <w:shd w:val="clear" w:color="auto" w:fill="FFFFFF"/>
        <w:spacing w:after="0" w:line="240" w:lineRule="auto"/>
        <w:rPr>
          <w:rFonts w:ascii="Times New Roman" w:hAnsi="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Изображение 011.jpg" style="position:absolute;margin-left:7.95pt;margin-top:2.85pt;width:309.4pt;height:165.35pt;z-index:251656704;visibility:visible" wrapcoords="-52 0 -52 21502 21600 21502 21600 0 -52 0">
            <v:imagedata r:id="rId4" o:title="" croptop="6337f" cropbottom="21845f" cropleft="5616f" cropright="7515f"/>
            <w10:wrap type="through"/>
          </v:shape>
        </w:pict>
      </w:r>
      <w:r w:rsidRPr="00910DE5">
        <w:rPr>
          <w:rFonts w:ascii="Times New Roman" w:hAnsi="Times New Roman"/>
          <w:sz w:val="24"/>
          <w:szCs w:val="24"/>
          <w:lang w:eastAsia="ru-RU"/>
        </w:rPr>
        <w:t>Программа началась с театрализованного пролога. На протяжении восьми минут внимание восхищенных зрителей было приковано к сказочному действию на сцене,  где  маленький прекрасный принц искал страну талантов, а встретил талантливую земную девочку, которая  пригласила принца на праздник. Над организацией и проведением этого мероприятия  работали все культурные работники поселения Дудкевич С.Г., Савенко Л.И., Гуляева Т.Н., Крикун С.В., Попова И.А.</w:t>
      </w:r>
    </w:p>
    <w:p w:rsidR="00EE69F1" w:rsidRPr="00910DE5" w:rsidRDefault="00EE69F1" w:rsidP="003E6C53">
      <w:pPr>
        <w:shd w:val="clear" w:color="auto" w:fill="FFFFFF"/>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 xml:space="preserve">Открыли конкурсную программу ведущие Попова И. А. и Крикун С. В. Они поприветствовали всех участников, пожелали удачи и победы в конкурсе. </w:t>
      </w:r>
    </w:p>
    <w:p w:rsidR="00EE69F1" w:rsidRPr="00910DE5" w:rsidRDefault="00EE69F1" w:rsidP="003E6C53">
      <w:pPr>
        <w:shd w:val="clear" w:color="auto" w:fill="FFFFFF"/>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Было представлено компетентное жюри – настоящие ценители искусства и культуры –  Гуцалюк Наталья Викторовна – начальник управления народного образования Дальнереченского Муниципального района; Кругляк Татьяна Петровна – депутат Муниципального комитета Малиновского сельского поселения; Хатеева Валентина Петровна – бухгалтер администрации  Малиновского сельского поселения; Бурдейная Ирина Викторовна – специалист  администрации  Малиновского сельского поселения; Вечкензина Татьяна Александровна – специалист МКУ «ХОЗУ» администрации Малиновского сельского поселения.</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После официального открытия и представления всех гостей началась конкурсная программа.</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 xml:space="preserve"> В конкурсе приняли участие более 60 участников. </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По окончании конкурсной программы жюри отправилось подводить итоги, конкурсанты освободили сценическую площадку, где для зрителей и болельщиков свое творчество дарили Шилыковская Анна и Лёвина Мария.</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И вот настал самый долгожданный и волнительный момент – награждение победителей!</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Для торжественной церемонии награждения была приглашена председатель жюри  -   Гуцалюк Наталья Викторовна, которая дала оценку каждому выступающему, выразила слова благодарности за полученное удовольствие и объявила долгожданные результаты.</w:t>
      </w:r>
    </w:p>
    <w:p w:rsidR="00EE69F1" w:rsidRPr="00910DE5" w:rsidRDefault="00EE69F1" w:rsidP="003E6C53">
      <w:pPr>
        <w:spacing w:after="0" w:line="240" w:lineRule="auto"/>
        <w:rPr>
          <w:rFonts w:ascii="Times New Roman" w:hAnsi="Times New Roman"/>
          <w:sz w:val="24"/>
          <w:szCs w:val="24"/>
          <w:lang w:eastAsia="ru-RU"/>
        </w:rPr>
      </w:pPr>
      <w:r>
        <w:rPr>
          <w:noProof/>
          <w:lang w:eastAsia="ru-RU"/>
        </w:rPr>
        <w:pict>
          <v:shape id="Рисунок 3" o:spid="_x0000_s1027" type="#_x0000_t75" alt="Изображение 135.jpg" style="position:absolute;margin-left:313.6pt;margin-top:195.6pt;width:224.15pt;height:230.9pt;z-index:251658752;visibility:visible;mso-wrap-distance-left:9.96pt;mso-wrap-distance-top:.96pt;mso-wrap-distance-right:9.33pt;mso-wrap-distance-bottom:1.56pt;mso-position-horizontal-relative:margin;mso-position-vertical-relative:margin" wrapcoords="9391 701 8669 771 5924 1683 5274 2244 4262 2945 3106 4068 2239 5190 1589 6312 1084 7434 795 8556 578 9678 578 11922 795 13044 1084 14166 2167 16410 3034 17532 4262 18655 5924 19777 5996 19987 9030 20899 9608 20899 11847 20899 12498 20899 15460 19987 15532 19777 17193 18655 18421 17532 19288 16410 19938 15288 20372 14166 20661 13044 20950 10800 20661 8556 20372 7434 19866 6312 19216 5190 18349 4068 17193 2945 15893 2034 15532 1683 12859 771 12064 701 9391 70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&#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">
            <v:imagedata r:id="rId5" o:title=""/>
            <o:lock v:ext="edit" aspectratio="f"/>
            <w10:wrap type="through" anchorx="margin" anchory="margin"/>
          </v:shape>
        </w:pict>
      </w:r>
      <w:r>
        <w:rPr>
          <w:noProof/>
          <w:lang w:eastAsia="ru-RU"/>
        </w:rPr>
        <w:pict>
          <v:shape id="Рисунок 2" o:spid="_x0000_s1028" type="#_x0000_t75" alt="Изображение 046.jpg" style="position:absolute;margin-left:0;margin-top:0;width:191.55pt;height:251.55pt;z-index:251657728;visibility:visible;mso-wrap-distance-left:9.48pt;mso-wrap-distance-top:.96pt;mso-wrap-distance-right:3.36456mm;mso-wrap-distance-bottom:.52847mm;mso-position-horizontal:left;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">
            <v:imagedata r:id="rId6" o:title=""/>
            <o:lock v:ext="edit" aspectratio="f"/>
            <w10:wrap type="square" anchorx="margin" anchory="margin"/>
          </v:shape>
        </w:pict>
      </w:r>
      <w:r w:rsidRPr="00910DE5">
        <w:rPr>
          <w:rFonts w:ascii="Times New Roman" w:hAnsi="Times New Roman"/>
          <w:sz w:val="24"/>
          <w:szCs w:val="24"/>
          <w:lang w:eastAsia="ru-RU"/>
        </w:rPr>
        <w:t>По итогам  конкурса победителями в номинациях «Соло» 7-12 лет стала разносторонняя, талантливая личность, добродушный, отзывчивый, веселый человечек – Сергеева Алина;  во 2 возрастной категории 15 -17 лет - целеустремленная творческая личность с активной жизненной позицией, трудолюбивая, инициативная и креативная – Шилыковская Анна; в 3 возрастной категории  более 25 лет - деятельная, активная, инициативная -  Лиштва Анастасия. В номинации «Дуэт» 7-12 лет победителями стали – Петрушенко Виктория, Подолян Юлия села Малиново; 13-17 лет – Веремчук Карина, Дудник Валерия – села Любитовка; после 25 лет -  Лиштва Анастасия, Шилыковская Анна села Малиново. В Номинации «Вокал»  победила вокальная группа «Росинка» села Малиново.   В номинации «Хореография» 1 возрастной категории победила группа «Озорные девчонки» села Малиново; в 2 возрастной категории танцевальный дуэт – Шилыковская Анна и Знамцева Алина – села Малиново. Призами зрительных симпатий были награждены: самый юный дуэт – Дёмкина Елизавета и Виноградова Камилла; Дудник Валерия за зажигательный танец в стиле «Хип-Хоп», дуэт Буткова Елена и Гайчук Ольга. Бурными аплодисментами и сладкими призами были одарены участницы вокальной группы «Сударушка</w:t>
      </w:r>
      <w:bookmarkStart w:id="0" w:name="_GoBack"/>
      <w:bookmarkEnd w:id="0"/>
      <w:r w:rsidRPr="00910DE5">
        <w:rPr>
          <w:rFonts w:ascii="Times New Roman" w:hAnsi="Times New Roman"/>
          <w:sz w:val="24"/>
          <w:szCs w:val="24"/>
          <w:lang w:eastAsia="ru-RU"/>
        </w:rPr>
        <w:t>».</w:t>
      </w:r>
    </w:p>
    <w:p w:rsidR="00EE69F1" w:rsidRPr="00910DE5" w:rsidRDefault="00EE69F1" w:rsidP="003E6C53">
      <w:pPr>
        <w:spacing w:after="0" w:line="240" w:lineRule="auto"/>
        <w:rPr>
          <w:rFonts w:ascii="Times New Roman" w:hAnsi="Times New Roman"/>
          <w:sz w:val="24"/>
          <w:szCs w:val="24"/>
          <w:lang w:eastAsia="ru-RU"/>
        </w:rPr>
      </w:pPr>
      <w:r w:rsidRPr="00910DE5">
        <w:rPr>
          <w:rFonts w:ascii="Times New Roman" w:hAnsi="Times New Roman"/>
          <w:sz w:val="24"/>
          <w:szCs w:val="24"/>
          <w:lang w:eastAsia="ru-RU"/>
        </w:rPr>
        <w:t>Конкурс еще раз показал – такие встречи нужны, оно помогают участникам оценить свои возможности, найти новые творческие идеи, и, возможно в следующий раз будет чуточку больше тех, кто захочет проверить свои способности на сцене. А это значит сделать шаг к личностному росту.</w:t>
      </w:r>
    </w:p>
    <w:p w:rsidR="00EE69F1" w:rsidRPr="00910DE5" w:rsidRDefault="00EE69F1" w:rsidP="003E6C53">
      <w:pPr>
        <w:spacing w:after="0" w:line="240" w:lineRule="auto"/>
        <w:rPr>
          <w:rFonts w:ascii="Times New Roman" w:hAnsi="Times New Roman"/>
          <w:sz w:val="24"/>
          <w:szCs w:val="24"/>
          <w:lang w:eastAsia="ru-RU"/>
        </w:rPr>
      </w:pPr>
    </w:p>
    <w:p w:rsidR="00EE69F1" w:rsidRPr="00910DE5" w:rsidRDefault="00EE69F1" w:rsidP="003E6C53">
      <w:pPr>
        <w:spacing w:after="0" w:line="240" w:lineRule="auto"/>
        <w:rPr>
          <w:rFonts w:ascii="Times New Roman" w:hAnsi="Times New Roman"/>
          <w:sz w:val="24"/>
          <w:szCs w:val="24"/>
          <w:lang w:eastAsia="ru-RU"/>
        </w:rPr>
      </w:pPr>
    </w:p>
    <w:p w:rsidR="00EE69F1" w:rsidRPr="00910DE5" w:rsidRDefault="00EE69F1" w:rsidP="003E6C53">
      <w:pPr>
        <w:spacing w:after="0" w:line="240" w:lineRule="auto"/>
        <w:rPr>
          <w:rFonts w:ascii="Times New Roman" w:hAnsi="Times New Roman"/>
          <w:sz w:val="24"/>
          <w:szCs w:val="24"/>
          <w:lang w:eastAsia="ru-RU"/>
        </w:rPr>
      </w:pPr>
    </w:p>
    <w:p w:rsidR="00EE69F1" w:rsidRPr="00910DE5" w:rsidRDefault="00EE69F1" w:rsidP="003E6C53">
      <w:pPr>
        <w:spacing w:after="0" w:line="240" w:lineRule="auto"/>
        <w:rPr>
          <w:rFonts w:ascii="Times New Roman" w:hAnsi="Times New Roman"/>
          <w:sz w:val="24"/>
          <w:szCs w:val="24"/>
        </w:rPr>
      </w:pPr>
    </w:p>
    <w:p w:rsidR="00EE69F1" w:rsidRPr="00910DE5" w:rsidRDefault="00EE69F1" w:rsidP="003E6C53">
      <w:pPr>
        <w:spacing w:line="240" w:lineRule="auto"/>
        <w:rPr>
          <w:rFonts w:ascii="Times New Roman" w:hAnsi="Times New Roman"/>
          <w:sz w:val="24"/>
          <w:szCs w:val="24"/>
        </w:rPr>
      </w:pPr>
    </w:p>
    <w:sectPr w:rsidR="00EE69F1" w:rsidRPr="00910DE5" w:rsidSect="00287DD9">
      <w:pgSz w:w="11906" w:h="16838"/>
      <w:pgMar w:top="284" w:right="566"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7DD9"/>
    <w:rsid w:val="00287DD9"/>
    <w:rsid w:val="003E6C53"/>
    <w:rsid w:val="00570FBE"/>
    <w:rsid w:val="00601FC4"/>
    <w:rsid w:val="0065486E"/>
    <w:rsid w:val="007222F7"/>
    <w:rsid w:val="00910DE5"/>
    <w:rsid w:val="00BA592D"/>
    <w:rsid w:val="00CC0E01"/>
    <w:rsid w:val="00E41EC8"/>
    <w:rsid w:val="00EE69F1"/>
    <w:rsid w:val="00FD02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DD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E6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6C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576</Words>
  <Characters>3289</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Если только постараться,</dc:title>
  <dc:subject/>
  <dc:creator>User</dc:creator>
  <cp:keywords/>
  <dc:description/>
  <cp:lastModifiedBy>WiZaRd</cp:lastModifiedBy>
  <cp:revision>2</cp:revision>
  <dcterms:created xsi:type="dcterms:W3CDTF">2013-11-19T01:16:00Z</dcterms:created>
  <dcterms:modified xsi:type="dcterms:W3CDTF">2013-11-19T01:16:00Z</dcterms:modified>
</cp:coreProperties>
</file>