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736" w:rsidRDefault="002B4736" w:rsidP="00A54FAE">
      <w:pPr>
        <w:pStyle w:val="Title"/>
        <w:rPr>
          <w:rFonts w:ascii="Times New Roman" w:eastAsia="Batang" w:hAnsi="Times New Roman"/>
          <w:noProof/>
          <w:sz w:val="32"/>
          <w:szCs w:val="32"/>
          <w:lang w:eastAsia="ru-RU"/>
        </w:rPr>
      </w:pPr>
      <w:r>
        <w:rPr>
          <w:rFonts w:ascii="Times New Roman" w:eastAsia="Batang" w:hAnsi="Times New Roman"/>
          <w:noProof/>
          <w:sz w:val="32"/>
          <w:szCs w:val="32"/>
          <w:lang w:eastAsia="ru-RU"/>
        </w:rPr>
        <w:t>Районный фотоконкурс «Мой край, мой район, моя любовь»</w:t>
      </w:r>
    </w:p>
    <w:p w:rsidR="002B4736" w:rsidRDefault="002B4736" w:rsidP="000F1916">
      <w:pPr>
        <w:rPr>
          <w:lang w:eastAsia="ru-RU"/>
        </w:rPr>
      </w:pPr>
      <w:r>
        <w:rPr>
          <w:lang w:eastAsia="ru-RU"/>
        </w:rPr>
        <w:t>(К 75 – летию Приморского края)</w:t>
      </w:r>
    </w:p>
    <w:p w:rsidR="002B4736" w:rsidRDefault="002B4736" w:rsidP="000F1916">
      <w:pPr>
        <w:rPr>
          <w:rFonts w:ascii="Times New Roman" w:hAnsi="Times New Roman"/>
          <w:sz w:val="28"/>
          <w:szCs w:val="28"/>
          <w:lang w:eastAsia="ru-RU"/>
        </w:rPr>
      </w:pPr>
      <w:r w:rsidRPr="000F1916">
        <w:rPr>
          <w:rFonts w:ascii="Times New Roman" w:hAnsi="Times New Roman"/>
          <w:sz w:val="28"/>
          <w:szCs w:val="28"/>
          <w:lang w:eastAsia="ru-RU"/>
        </w:rPr>
        <w:t>От учителя начальных классов Щербатюк Аллы Геннадьевны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2B4736" w:rsidRPr="000F1916" w:rsidRDefault="002B4736" w:rsidP="000F191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Школа МОБУ СОШ с.Малиново, Дальнереченский район.</w:t>
      </w:r>
    </w:p>
    <w:p w:rsidR="002B4736" w:rsidRDefault="002B4736" w:rsidP="00A54FAE">
      <w:pPr>
        <w:pStyle w:val="Title"/>
        <w:rPr>
          <w:rFonts w:eastAsia="Batang"/>
          <w:i/>
          <w:noProof/>
          <w:lang w:eastAsia="ru-RU"/>
        </w:rPr>
      </w:pPr>
    </w:p>
    <w:p w:rsidR="002B4736" w:rsidRDefault="002B4736" w:rsidP="000F1916">
      <w:pPr>
        <w:rPr>
          <w:lang w:eastAsia="ru-RU"/>
        </w:rPr>
      </w:pPr>
    </w:p>
    <w:p w:rsidR="002B4736" w:rsidRDefault="002B4736" w:rsidP="000F1916">
      <w:pPr>
        <w:rPr>
          <w:lang w:eastAsia="ru-RU"/>
        </w:rPr>
      </w:pPr>
    </w:p>
    <w:p w:rsidR="002B4736" w:rsidRDefault="002B4736" w:rsidP="000F1916">
      <w:pPr>
        <w:rPr>
          <w:lang w:eastAsia="ru-RU"/>
        </w:rPr>
      </w:pPr>
      <w:r w:rsidRPr="000100B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4" o:title=""/>
          </v:shape>
        </w:pict>
      </w:r>
    </w:p>
    <w:p w:rsidR="002B4736" w:rsidRDefault="002B4736" w:rsidP="000F1916">
      <w:pPr>
        <w:rPr>
          <w:lang w:eastAsia="ru-RU"/>
        </w:rPr>
      </w:pPr>
    </w:p>
    <w:p w:rsidR="002B4736" w:rsidRDefault="002B4736" w:rsidP="000F1916">
      <w:pPr>
        <w:rPr>
          <w:lang w:eastAsia="ru-RU"/>
        </w:rPr>
      </w:pPr>
    </w:p>
    <w:p w:rsidR="002B4736" w:rsidRDefault="002B4736" w:rsidP="000F1916">
      <w:pPr>
        <w:rPr>
          <w:lang w:eastAsia="ru-RU"/>
        </w:rPr>
      </w:pPr>
    </w:p>
    <w:p w:rsidR="002B4736" w:rsidRDefault="002B4736" w:rsidP="000F1916">
      <w:pPr>
        <w:rPr>
          <w:lang w:eastAsia="ru-RU"/>
        </w:rPr>
      </w:pPr>
    </w:p>
    <w:p w:rsidR="002B4736" w:rsidRDefault="002B4736" w:rsidP="00A54FAE">
      <w:pPr>
        <w:pStyle w:val="Title"/>
        <w:rPr>
          <w:rFonts w:ascii="Calibri" w:hAnsi="Calibri"/>
          <w:color w:val="auto"/>
          <w:spacing w:val="0"/>
          <w:kern w:val="0"/>
          <w:sz w:val="22"/>
          <w:szCs w:val="22"/>
          <w:lang w:eastAsia="ru-RU"/>
        </w:rPr>
      </w:pPr>
    </w:p>
    <w:p w:rsidR="002B4736" w:rsidRPr="00A54FAE" w:rsidRDefault="002B4736" w:rsidP="00A54FAE">
      <w:pPr>
        <w:pStyle w:val="Title"/>
        <w:rPr>
          <w:rFonts w:eastAsia="Batang"/>
          <w:i/>
          <w:noProof/>
          <w:lang w:eastAsia="ru-RU"/>
        </w:rPr>
      </w:pPr>
      <w:bookmarkStart w:id="0" w:name="_GoBack"/>
      <w:bookmarkEnd w:id="0"/>
      <w:r w:rsidRPr="00A54FAE">
        <w:rPr>
          <w:rFonts w:eastAsia="Batang"/>
          <w:i/>
          <w:noProof/>
          <w:lang w:eastAsia="ru-RU"/>
        </w:rPr>
        <w:t>«Мой край, мой район, моя любовь!»</w:t>
      </w:r>
    </w:p>
    <w:p w:rsidR="002B4736" w:rsidRDefault="002B4736">
      <w:pPr>
        <w:rPr>
          <w:noProof/>
          <w:lang w:eastAsia="ru-RU"/>
        </w:rPr>
      </w:pPr>
    </w:p>
    <w:p w:rsidR="002B4736" w:rsidRDefault="002B4736">
      <w:r w:rsidRPr="000100BB">
        <w:rPr>
          <w:noProof/>
          <w:lang w:eastAsia="ru-RU"/>
        </w:rPr>
        <w:pict>
          <v:shape id="Рисунок 2" o:spid="_x0000_i1026" type="#_x0000_t75" style="width:275.25pt;height:353.25pt;visibility:visible">
            <v:imagedata r:id="rId5" o:title=""/>
          </v:shape>
        </w:pict>
      </w:r>
    </w:p>
    <w:p w:rsidR="002B4736" w:rsidRDefault="002B4736">
      <w:r>
        <w:t>Люди встречаются, люди влюбляются и женятся!</w:t>
      </w:r>
    </w:p>
    <w:p w:rsidR="002B4736" w:rsidRPr="00897EF3" w:rsidRDefault="002B4736" w:rsidP="002D20CE">
      <w:pPr>
        <w:jc w:val="center"/>
        <w:rPr>
          <w:rFonts w:ascii="Times New Roman" w:hAnsi="Times New Roman"/>
          <w:sz w:val="32"/>
          <w:szCs w:val="32"/>
        </w:rPr>
      </w:pPr>
      <w:r w:rsidRPr="00E445E3">
        <w:rPr>
          <w:rFonts w:ascii="Times New Roman" w:hAnsi="Times New Roman"/>
          <w:sz w:val="28"/>
          <w:szCs w:val="28"/>
        </w:rPr>
        <w:t>В 2005 году 18 июня, мы заключили брак в Малиновском сельском совете. К этому ответственному выбору совмест</w:t>
      </w:r>
      <w:r>
        <w:rPr>
          <w:rFonts w:ascii="Times New Roman" w:hAnsi="Times New Roman"/>
          <w:sz w:val="28"/>
          <w:szCs w:val="28"/>
        </w:rPr>
        <w:t>ного пути мы шли «не мало, не много</w:t>
      </w:r>
      <w:r w:rsidRPr="00E445E3">
        <w:rPr>
          <w:rFonts w:ascii="Times New Roman" w:hAnsi="Times New Roman"/>
          <w:sz w:val="28"/>
          <w:szCs w:val="28"/>
        </w:rPr>
        <w:t>»  6 самых романтических  лет. Мы выросли на одной улице, росли и не знали, что когда-нибудь поженимся.  Учились в одной школе, когда пришло время определяться с профессией, получилось так, что разъехались по разным городам, но оставались верны друг другу, на каникулах приезжали в свое родное село Малиново, радовались каждым моментом проведенном вместе. А потом снова разъезжались по разным городам. Два года ждала его из армии и дождалась, сыграли свадьбу. Сейчас у нас двое детей – Денис и Яночка. У своих детей тоже стараемся воспитывать чувство патриотизма и уважения к своей малой Родине. Уважения к памятным местам, к взрослым и пожилым людям в нашем Дальнереченском районе. Дети знают, что этот памятник поставлен – основателям села Малиново. За</w:t>
      </w:r>
      <w:r>
        <w:rPr>
          <w:rFonts w:ascii="Times New Roman" w:hAnsi="Times New Roman"/>
          <w:sz w:val="28"/>
          <w:szCs w:val="28"/>
        </w:rPr>
        <w:t xml:space="preserve"> это село хочется им сказать </w:t>
      </w:r>
      <w:r>
        <w:rPr>
          <w:rFonts w:ascii="Times New Roman" w:hAnsi="Times New Roman"/>
          <w:sz w:val="32"/>
          <w:szCs w:val="32"/>
        </w:rPr>
        <w:t>Бол</w:t>
      </w:r>
      <w:r w:rsidRPr="00897EF3">
        <w:rPr>
          <w:rFonts w:ascii="Times New Roman" w:hAnsi="Times New Roman"/>
          <w:sz w:val="32"/>
          <w:szCs w:val="32"/>
        </w:rPr>
        <w:t>ьшое спасибо!</w:t>
      </w:r>
    </w:p>
    <w:p w:rsidR="002B4736" w:rsidRDefault="002B4736">
      <w:pPr>
        <w:rPr>
          <w:sz w:val="32"/>
          <w:szCs w:val="32"/>
        </w:rPr>
      </w:pPr>
    </w:p>
    <w:p w:rsidR="002B4736" w:rsidRDefault="002B4736">
      <w:pPr>
        <w:rPr>
          <w:sz w:val="32"/>
          <w:szCs w:val="32"/>
        </w:rPr>
      </w:pPr>
      <w:r w:rsidRPr="00C075A9">
        <w:rPr>
          <w:noProof/>
          <w:sz w:val="32"/>
          <w:szCs w:val="32"/>
          <w:lang w:eastAsia="ru-RU"/>
        </w:rPr>
        <w:pict>
          <v:shape id="Рисунок 3" o:spid="_x0000_i1027" type="#_x0000_t75" style="width:468pt;height:351pt;visibility:visible">
            <v:imagedata r:id="rId6" o:title=""/>
          </v:shape>
        </w:pict>
      </w:r>
    </w:p>
    <w:p w:rsidR="002B4736" w:rsidRDefault="002B4736">
      <w:pPr>
        <w:rPr>
          <w:sz w:val="32"/>
          <w:szCs w:val="32"/>
        </w:rPr>
      </w:pPr>
      <w:r>
        <w:rPr>
          <w:sz w:val="32"/>
          <w:szCs w:val="32"/>
        </w:rPr>
        <w:t>Красота не за горами, больше обследуй свой район!</w:t>
      </w:r>
    </w:p>
    <w:p w:rsidR="002B4736" w:rsidRDefault="002B473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В этом году к своему удивлению мы узнали, что у нас -   Дальнереченском районе (дачный район телевышки) есть озеро с лотосами.  И не надо куда – то далеко ехать, что бы полюбоваться этими красивыми цветами. </w:t>
      </w:r>
    </w:p>
    <w:p w:rsidR="002B4736" w:rsidRDefault="002B473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А как удивились дети, что есть цветы соцветие, которого величиной с их голову. Дети аккуратно, потихоньку проходили мимо них, чтоб не нарушить их покой, не сломать. Мы были в восторге от красоты этих цветов, не зря они занесены в красную книгу.</w:t>
      </w:r>
    </w:p>
    <w:p w:rsidR="002B4736" w:rsidRPr="004E0440" w:rsidRDefault="002B473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За озером ухаживает «дачный смотритель», следит, чтобы не ломали цветы, не загрязняли озеро. Своими силами поддерживать красоту озера трудно и тяжело, призываем к помощи к охране этого места. </w:t>
      </w:r>
    </w:p>
    <w:sectPr w:rsidR="002B4736" w:rsidRPr="004E0440" w:rsidSect="000F78F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4FAE"/>
    <w:rsid w:val="000100BB"/>
    <w:rsid w:val="000E375F"/>
    <w:rsid w:val="000E7853"/>
    <w:rsid w:val="000F1916"/>
    <w:rsid w:val="000F78F8"/>
    <w:rsid w:val="0025247C"/>
    <w:rsid w:val="002B4736"/>
    <w:rsid w:val="002D20CE"/>
    <w:rsid w:val="00436990"/>
    <w:rsid w:val="004E0440"/>
    <w:rsid w:val="004F0B6B"/>
    <w:rsid w:val="0050316F"/>
    <w:rsid w:val="006D6297"/>
    <w:rsid w:val="00715805"/>
    <w:rsid w:val="00876EEB"/>
    <w:rsid w:val="00897EF3"/>
    <w:rsid w:val="00A54FAE"/>
    <w:rsid w:val="00BA70AC"/>
    <w:rsid w:val="00C075A9"/>
    <w:rsid w:val="00C900E9"/>
    <w:rsid w:val="00E445E3"/>
    <w:rsid w:val="00F448D0"/>
    <w:rsid w:val="00FB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990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4FA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54FAE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A5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FA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A54FA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54FAE"/>
    <w:rPr>
      <w:rFonts w:ascii="Cambria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289</Words>
  <Characters>1649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Районный фотоконкурс «Мой край, мой район, моя любовь»</dc:title>
  <dc:subject/>
  <dc:creator>User</dc:creator>
  <cp:keywords/>
  <dc:description/>
  <cp:lastModifiedBy>WiZaRd</cp:lastModifiedBy>
  <cp:revision>2</cp:revision>
  <dcterms:created xsi:type="dcterms:W3CDTF">2013-11-26T22:56:00Z</dcterms:created>
  <dcterms:modified xsi:type="dcterms:W3CDTF">2013-11-26T22:56:00Z</dcterms:modified>
</cp:coreProperties>
</file>